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42225" w14:textId="2F46A830" w:rsidR="00C41F4B" w:rsidRDefault="009336AC" w:rsidP="00C5160D">
      <w:pPr>
        <w:pStyle w:val="Title"/>
        <w:tabs>
          <w:tab w:val="right" w:pos="12672"/>
        </w:tabs>
        <w:spacing w:after="1440"/>
        <w:jc w:val="both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8991" behindDoc="0" locked="0" layoutInCell="0" allowOverlap="1" wp14:anchorId="3A51E0AB" wp14:editId="0980D39E">
                <wp:simplePos x="0" y="0"/>
                <wp:positionH relativeFrom="margin">
                  <wp:posOffset>8255</wp:posOffset>
                </wp:positionH>
                <wp:positionV relativeFrom="paragraph">
                  <wp:posOffset>-113030</wp:posOffset>
                </wp:positionV>
                <wp:extent cx="8064500" cy="731520"/>
                <wp:effectExtent l="0" t="0" r="31750" b="3048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500" cy="731520"/>
                          <a:chOff x="0" y="0"/>
                          <a:chExt cx="8012178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44347" cy="657352"/>
                            <a:chOff x="0" y="0"/>
                            <a:chExt cx="2497059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4969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347954" y="0"/>
                            <a:ext cx="3664224" cy="657352"/>
                            <a:chOff x="-1443246" y="0"/>
                            <a:chExt cx="3664224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42972" y="0"/>
                              <a:ext cx="36563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443246" y="653339"/>
                              <a:ext cx="3664224" cy="287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7B38C" id="Text border lines" o:spid="_x0000_s1026" alt="Design Element" style="position:absolute;margin-left:.65pt;margin-top:-8.9pt;width:635pt;height:57.6pt;z-index:251668991;mso-position-horizontal-relative:margin;mso-width-relative:margin;mso-height-relative:margin" coordsize="80121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" o:allowincell="f">
                <v:group id="Group 28" o:spid="_x0000_s1027" style="position:absolute;width:31443;height:6573" coordsize="2497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49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3479;width:36642;height:6573" coordorigin="-14432" coordsize="36642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429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4432,6533" to="22209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margin"/>
              </v:group>
            </w:pict>
          </mc:Fallback>
        </mc:AlternateContent>
      </w:r>
      <w:r w:rsidR="00FE5B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0A4649FE" wp14:editId="4591460D">
                <wp:simplePos x="0" y="0"/>
                <wp:positionH relativeFrom="margin">
                  <wp:posOffset>1972310</wp:posOffset>
                </wp:positionH>
                <wp:positionV relativeFrom="paragraph">
                  <wp:posOffset>842010</wp:posOffset>
                </wp:positionV>
                <wp:extent cx="4102100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B91E9" w14:textId="77777777" w:rsidR="00A526BC" w:rsidRPr="009336AC" w:rsidRDefault="00A526BC">
                            <w:pPr>
                              <w:rPr>
                                <w:rFonts w:ascii="HelveticaNeueLT Std" w:hAnsi="HelveticaNeueLT Std"/>
                                <w:i/>
                                <w:sz w:val="32"/>
                                <w:szCs w:val="32"/>
                              </w:rPr>
                            </w:pPr>
                            <w:r w:rsidRPr="009336AC">
                              <w:rPr>
                                <w:rFonts w:ascii="HelveticaNeueLT Std" w:hAnsi="HelveticaNeueLT Std"/>
                                <w:i/>
                                <w:sz w:val="32"/>
                                <w:szCs w:val="32"/>
                              </w:rPr>
                              <w:t>GrowNYC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649F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55.3pt;margin-top:66.3pt;width:323pt;height:48pt;z-index:2516761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" filled="f" stroked="f" strokeweight=".5pt">
                <v:textbox>
                  <w:txbxContent>
                    <w:p w14:paraId="7CCB91E9" w14:textId="77777777" w:rsidR="00A526BC" w:rsidRPr="009336AC" w:rsidRDefault="00A526BC">
                      <w:pPr>
                        <w:rPr>
                          <w:rFonts w:ascii="HelveticaNeueLT Std" w:hAnsi="HelveticaNeueLT Std"/>
                          <w:i/>
                          <w:sz w:val="32"/>
                          <w:szCs w:val="32"/>
                        </w:rPr>
                      </w:pPr>
                      <w:r w:rsidRPr="009336AC">
                        <w:rPr>
                          <w:rFonts w:ascii="HelveticaNeueLT Std" w:hAnsi="HelveticaNeueLT Std"/>
                          <w:i/>
                          <w:sz w:val="32"/>
                          <w:szCs w:val="32"/>
                        </w:rPr>
                        <w:t>GrowNYC Recognizes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77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71394413" wp14:editId="3CF5878F">
                <wp:simplePos x="0" y="0"/>
                <wp:positionH relativeFrom="margin">
                  <wp:posOffset>3364589</wp:posOffset>
                </wp:positionH>
                <wp:positionV relativeFrom="paragraph">
                  <wp:posOffset>-135614</wp:posOffset>
                </wp:positionV>
                <wp:extent cx="1828800" cy="927100"/>
                <wp:effectExtent l="0" t="0" r="0" b="6350"/>
                <wp:wrapNone/>
                <wp:docPr id="3816" name="Text Box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E7C37" w14:textId="77777777" w:rsidR="00A526BC" w:rsidRPr="00733463" w:rsidRDefault="00A526BC" w:rsidP="00F43041">
                            <w:pPr>
                              <w:pStyle w:val="Title"/>
                              <w:jc w:val="both"/>
                              <w:rPr>
                                <w:noProof/>
                                <w:sz w:val="96"/>
                                <w:szCs w:val="96"/>
                              </w:rPr>
                            </w:pPr>
                            <w:r w:rsidRPr="00733463">
                              <w:rPr>
                                <w:rFonts w:ascii="Monotype Corsiva" w:hAnsi="Monotype Corsiva"/>
                                <w:b w:val="0"/>
                                <w:i/>
                                <w:sz w:val="96"/>
                                <w:szCs w:val="96"/>
                              </w:rPr>
                              <w:t>IN</w:t>
                            </w:r>
                            <w:r w:rsidRPr="0073346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94413" id="Text Box 3816" o:spid="_x0000_s1027" type="#_x0000_t202" style="position:absolute;left:0;text-align:left;margin-left:264.95pt;margin-top:-10.7pt;width:2in;height:73pt;z-index:251680255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" filled="f" stroked="f" strokeweight=".5pt">
                <v:textbox>
                  <w:txbxContent>
                    <w:p w14:paraId="0A7E7C37" w14:textId="77777777" w:rsidR="00A526BC" w:rsidRPr="00733463" w:rsidRDefault="00A526BC" w:rsidP="00F43041">
                      <w:pPr>
                        <w:pStyle w:val="Title"/>
                        <w:jc w:val="both"/>
                        <w:rPr>
                          <w:noProof/>
                          <w:sz w:val="96"/>
                          <w:szCs w:val="96"/>
                        </w:rPr>
                      </w:pPr>
                      <w:r w:rsidRPr="00733463">
                        <w:rPr>
                          <w:rFonts w:ascii="Monotype Corsiva" w:hAnsi="Monotype Corsiva"/>
                          <w:b w:val="0"/>
                          <w:i/>
                          <w:sz w:val="96"/>
                          <w:szCs w:val="96"/>
                        </w:rPr>
                        <w:t>IN</w:t>
                      </w:r>
                      <w:r w:rsidRPr="00733463">
                        <w:rPr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BC6">
        <w:t xml:space="preserve">     Excellence</w:t>
      </w:r>
      <w:r w:rsidR="00733463">
        <w:t xml:space="preserve">          </w:t>
      </w:r>
      <w:r w:rsidR="00257F57">
        <w:t>SUSTAINABILITY</w:t>
      </w:r>
      <w:r w:rsidR="0091377D">
        <w:tab/>
      </w:r>
    </w:p>
    <w:p w14:paraId="43DE90D3" w14:textId="362283D4" w:rsidR="005E66C2" w:rsidRPr="003A4628" w:rsidRDefault="00EA1AF2" w:rsidP="00C5160D">
      <w:pPr>
        <w:pStyle w:val="Heading1"/>
        <w:pBdr>
          <w:bottom w:val="single" w:sz="8" w:space="18" w:color="A18F8F" w:themeColor="text2" w:themeTint="99"/>
        </w:pBdr>
        <w:spacing w:before="360" w:after="240"/>
        <w:rPr>
          <w:rFonts w:ascii="Monotype Corsiva" w:hAnsi="Monotype Corsiva"/>
          <w:i/>
        </w:rPr>
      </w:pPr>
      <w:bookmarkStart w:id="1" w:name="_GoBack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447" behindDoc="0" locked="0" layoutInCell="1" allowOverlap="1" wp14:anchorId="77E49320" wp14:editId="40DF793E">
                <wp:simplePos x="0" y="0"/>
                <wp:positionH relativeFrom="column">
                  <wp:posOffset>-332267</wp:posOffset>
                </wp:positionH>
                <wp:positionV relativeFrom="paragraph">
                  <wp:posOffset>2629535</wp:posOffset>
                </wp:positionV>
                <wp:extent cx="2001520" cy="2031365"/>
                <wp:effectExtent l="0" t="0" r="0" b="6985"/>
                <wp:wrapNone/>
                <wp:docPr id="3810" name="Group 3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520" cy="2031365"/>
                          <a:chOff x="-68061" y="47905"/>
                          <a:chExt cx="2032000" cy="20320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875" b="98802" l="1823" r="98750">
                                        <a14:foregroundMark x1="8750" y1="69427" x2="8490" y2="38542"/>
                                        <a14:foregroundMark x1="8490" y1="38542" x2="31458" y2="14583"/>
                                        <a14:foregroundMark x1="31458" y1="14583" x2="62448" y2="7344"/>
                                        <a14:foregroundMark x1="62448" y1="7344" x2="91615" y2="47188"/>
                                        <a14:foregroundMark x1="91615" y1="47188" x2="79844" y2="75104"/>
                                        <a14:foregroundMark x1="79844" y1="75104" x2="52604" y2="88385"/>
                                        <a14:foregroundMark x1="52604" y1="88385" x2="20938" y2="87344"/>
                                        <a14:foregroundMark x1="26146" y1="13490" x2="26146" y2="13490"/>
                                        <a14:foregroundMark x1="7500" y1="34219" x2="29844" y2="11042"/>
                                        <a14:foregroundMark x1="29844" y1="11042" x2="53750" y2="7187"/>
                                        <a14:foregroundMark x1="40208" y1="3906" x2="42917" y2="4219"/>
                                        <a14:foregroundMark x1="95156" y1="40521" x2="97292" y2="40521"/>
                                        <a14:foregroundMark x1="4792" y1="49844" x2="1823" y2="49219"/>
                                        <a14:foregroundMark x1="50156" y1="3281" x2="50156" y2="2083"/>
                                        <a14:foregroundMark x1="50156" y1="95156" x2="41458" y2="93958"/>
                                        <a14:foregroundMark x1="40208" y1="97292" x2="40833" y2="93385"/>
                                        <a14:foregroundMark x1="96979" y1="50417" x2="98802" y2="50417"/>
                                        <a14:foregroundMark x1="50729" y1="98802" x2="50156" y2="954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8061" y="47905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buy gold canad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1000" l="8286" r="92286">
                                        <a14:foregroundMark x1="8286" y1="46667" x2="8571" y2="39000"/>
                                        <a14:foregroundMark x1="38571" y1="9000" x2="38282" y2="7861"/>
                                        <a14:foregroundMark x1="90857" y1="49667" x2="92571" y2="48667"/>
                                        <a14:foregroundMark x1="27390" y1="89026" x2="54857" y2="89667"/>
                                        <a14:foregroundMark x1="54857" y1="89667" x2="63038" y2="87579"/>
                                        <a14:foregroundMark x1="43429" y1="90667" x2="49143" y2="90667"/>
                                        <a14:foregroundMark x1="44857" y1="91000" x2="61714" y2="89667"/>
                                        <a14:foregroundMark x1="62286" y1="90667" x2="64196" y2="89075"/>
                                        <a14:foregroundMark x1="44000" y1="90667" x2="64301" y2="89756"/>
                                        <a14:backgroundMark x1="37714" y1="2333" x2="37714" y2="2333"/>
                                        <a14:backgroundMark x1="36857" y1="2333" x2="38571" y2="2333"/>
                                        <a14:backgroundMark x1="33143" y1="1333" x2="38571" y2="4667"/>
                                        <a14:backgroundMark x1="60286" y1="32000" x2="60286" y2="31667"/>
                                        <a14:backgroundMark x1="62000" y1="32333" x2="63714" y2="32667"/>
                                        <a14:backgroundMark x1="65714" y1="32000" x2="65143" y2="32333"/>
                                        <a14:backgroundMark x1="78000" y1="56333" x2="74571" y2="56333"/>
                                        <a14:backgroundMark x1="63714" y1="91333" x2="66571" y2="88333"/>
                                        <a14:backgroundMark x1="65429" y1="90667" x2="65714" y2="90000"/>
                                        <a14:backgroundMark x1="37714" y1="5000" x2="38571" y2="6333"/>
                                        <a14:backgroundMark x1="69714" y1="93000" x2="66857" y2="89333"/>
                                        <a14:backgroundMark x1="67143" y1="89667" x2="65429" y2="90667"/>
                                        <a14:backgroundMark x1="67429" y1="53000" x2="68286" y2="53000"/>
                                        <a14:backgroundMark x1="95429" y1="53333" x2="95143" y2="47667"/>
                                        <a14:backgroundMark x1="30286" y1="55667" x2="33143" y2="55333"/>
                                        <a14:backgroundMark x1="16571" y1="65333" x2="17714" y2="64667"/>
                                        <a14:backgroundMark x1="25429" y1="88667" x2="26857" y2="89667"/>
                                        <a14:backgroundMark x1="40286" y1="10333" x2="40286" y2="10333"/>
                                        <a14:backgroundMark x1="38000" y1="6333" x2="38857" y2="7333"/>
                                        <a14:backgroundMark x1="59429" y1="31667" x2="58857" y2="31667"/>
                                        <a14:backgroundMark x1="66000" y1="31000" x2="66000" y2="31333"/>
                                        <a14:backgroundMark x1="88000" y1="42333" x2="89714" y2="39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33" y="352595"/>
                            <a:ext cx="169354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BE777" id="Group 3810" o:spid="_x0000_s1026" style="position:absolute;margin-left:-26.15pt;margin-top:207.05pt;width:157.6pt;height:159.95pt;z-index:251688447;mso-width-relative:margin;mso-height-relative:margin" coordorigin="-680,479" coordsize="20320,2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680;top:479;width:20319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">
                  <v:imagedata r:id="rId12" o:title=""/>
                </v:shape>
                <v:shape id="Picture 22" o:spid="_x0000_s1028" type="#_x0000_t75" alt="buy gold canada" style="position:absolute;left:1228;top:3525;width:16935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">
                  <v:imagedata r:id="rId13" o:title="buy gold canada"/>
                </v:shape>
              </v:group>
            </w:pict>
          </mc:Fallback>
        </mc:AlternateContent>
      </w:r>
      <w:bookmarkEnd w:id="1"/>
      <w:r w:rsidR="00F43041" w:rsidRPr="003A4628">
        <w:rPr>
          <w:rFonts w:ascii="Monotype Corsiva" w:hAnsi="Monotype Corsiva"/>
          <w:i/>
        </w:rPr>
        <w:fldChar w:fldCharType="begin"/>
      </w:r>
      <w:r w:rsidR="00F43041" w:rsidRPr="003A4628">
        <w:rPr>
          <w:rFonts w:ascii="Monotype Corsiva" w:hAnsi="Monotype Corsiva"/>
          <w:i/>
        </w:rPr>
        <w:instrText xml:space="preserve"> MERGEFIELD Name </w:instrText>
      </w:r>
      <w:r w:rsidR="00F43041" w:rsidRPr="003A4628">
        <w:rPr>
          <w:rFonts w:ascii="Monotype Corsiva" w:hAnsi="Monotype Corsiva"/>
          <w:i/>
        </w:rPr>
        <w:fldChar w:fldCharType="separate"/>
      </w:r>
      <w:r w:rsidR="005D6390">
        <w:rPr>
          <w:rFonts w:ascii="Monotype Corsiva" w:hAnsi="Monotype Corsiva"/>
          <w:i/>
          <w:noProof/>
        </w:rPr>
        <w:t>Student Name</w:t>
      </w:r>
      <w:r w:rsidR="00F43041" w:rsidRPr="003A4628">
        <w:rPr>
          <w:rFonts w:ascii="Monotype Corsiva" w:hAnsi="Monotype Corsiva"/>
          <w:i/>
        </w:rPr>
        <w:fldChar w:fldCharType="end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14:paraId="3A7CFA4B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4C66CF02" w14:textId="10EB838D" w:rsidR="008B62B2" w:rsidRDefault="007A42DD">
            <w:pPr>
              <w:spacing w:after="0" w:line="240" w:lineRule="auto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6399" behindDoc="0" locked="0" layoutInCell="1" allowOverlap="1" wp14:anchorId="1500303C" wp14:editId="5B238058">
                      <wp:simplePos x="0" y="0"/>
                      <wp:positionH relativeFrom="margin">
                        <wp:posOffset>843280</wp:posOffset>
                      </wp:positionH>
                      <wp:positionV relativeFrom="paragraph">
                        <wp:posOffset>815340</wp:posOffset>
                      </wp:positionV>
                      <wp:extent cx="7303770" cy="1167765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770" cy="1167765"/>
                                <a:chOff x="-293914" y="-32657"/>
                                <a:chExt cx="7033804" cy="1168038"/>
                              </a:xfrm>
                            </wpg:grpSpPr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1104886" y="-30749"/>
                                  <a:ext cx="2583180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7DED23" w14:textId="5FCDE285" w:rsidR="00A526BC" w:rsidRDefault="005D6390" w:rsidP="00514837">
                                    <w:pPr>
                                      <w:pStyle w:val="Heading4"/>
                                      <w:ind w:left="0" w:right="-738"/>
                                      <w:jc w:val="left"/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t>Your Name</w:t>
                                    </w:r>
                                  </w:p>
                                  <w:p w14:paraId="0CFF1529" w14:textId="07C07BB6" w:rsidR="00A526BC" w:rsidRPr="000541D0" w:rsidRDefault="00A526BC" w:rsidP="00514837">
                                    <w:pPr>
                                      <w:pStyle w:val="Heading4"/>
                                      <w:ind w:left="0" w:right="-738"/>
                                      <w:jc w:val="left"/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</w:pPr>
                                    <w:r w:rsidRPr="000541D0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fldChar w:fldCharType="begin"/>
                                    </w:r>
                                    <w:r w:rsidRPr="000541D0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instrText xml:space="preserve"> MERGEFIELD Title </w:instrText>
                                    </w:r>
                                    <w:r w:rsidRPr="000541D0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fldChar w:fldCharType="separate"/>
                                    </w:r>
                                    <w:r w:rsidR="000541D0" w:rsidRPr="000541D0">
                                      <w:rPr>
                                        <w:rFonts w:ascii="HelveticaNeueLT Std" w:hAnsi="HelveticaNeueLT Std"/>
                                        <w:i w:val="0"/>
                                        <w:noProof/>
                                        <w:sz w:val="24"/>
                                        <w:szCs w:val="24"/>
                                      </w:rPr>
                                      <w:t xml:space="preserve">Green Team </w:t>
                                    </w:r>
                                    <w:r w:rsidR="005D6390">
                                      <w:rPr>
                                        <w:rFonts w:ascii="HelveticaNeueLT Std" w:hAnsi="HelveticaNeueLT Std"/>
                                        <w:i w:val="0"/>
                                        <w:noProof/>
                                        <w:sz w:val="24"/>
                                        <w:szCs w:val="24"/>
                                      </w:rPr>
                                      <w:t>Advisor &amp;</w:t>
                                    </w:r>
                                    <w:r w:rsidRPr="000541D0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fldChar w:fldCharType="end"/>
                                    </w:r>
                                    <w:r w:rsidRPr="000541D0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t xml:space="preserve">                   </w:t>
                                    </w:r>
                                  </w:p>
                                  <w:p w14:paraId="30DB7746" w14:textId="77777777" w:rsidR="00A526BC" w:rsidRDefault="00A526BC" w:rsidP="00514837">
                                    <w:pPr>
                                      <w:pStyle w:val="Heading4"/>
                                      <w:ind w:left="0" w:right="-738"/>
                                      <w:jc w:val="left"/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</w:pPr>
                                    <w:r w:rsidRPr="003A4628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t xml:space="preserve">Sustainability Coordinator        </w:t>
                                    </w:r>
                                    <w:r w:rsidRPr="003A4628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      </w:t>
                                    </w:r>
                                    <w:r w:rsidRPr="003A4628"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</w:p>
                                  <w:p w14:paraId="6E7B86CD" w14:textId="24EA86F0" w:rsidR="00A526BC" w:rsidRPr="003A4628" w:rsidRDefault="005D6390" w:rsidP="00514837">
                                    <w:pPr>
                                      <w:pStyle w:val="Heading4"/>
                                      <w:ind w:left="0" w:right="-738"/>
                                      <w:jc w:val="left"/>
                                      <w:rPr>
                                        <w:rFonts w:ascii="HelveticaNeueLT Std" w:hAnsi="HelveticaNeueLT Std"/>
                                        <w:i w:val="0"/>
                                      </w:rPr>
                                    </w:pPr>
                                    <w:r>
                                      <w:rPr>
                                        <w:rFonts w:ascii="HelveticaNeueLT Std" w:hAnsi="HelveticaNeueLT Std"/>
                                        <w:i w:val="0"/>
                                        <w:sz w:val="24"/>
                                        <w:szCs w:val="24"/>
                                      </w:rPr>
                                      <w:t>NAME OF SCHOOL</w:t>
                                    </w:r>
                                    <w:r w:rsidR="00A526BC" w:rsidRPr="003A4628">
                                      <w:rPr>
                                        <w:rFonts w:ascii="HelveticaNeueLT Std" w:hAnsi="HelveticaNeueLT Std"/>
                                        <w:i w:val="0"/>
                                      </w:rPr>
                                      <w:t xml:space="preserve">                                             </w:t>
                                    </w:r>
                                    <w:r w:rsidR="00A526BC" w:rsidRPr="003A4628">
                                      <w:rPr>
                                        <w:rFonts w:ascii="HelveticaNeueLT Std" w:hAnsi="HelveticaNeueLT Std"/>
                                        <w:i w:val="0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3829050" y="0"/>
                                  <a:ext cx="2910840" cy="1135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415E67" w14:textId="0EB68218" w:rsidR="00A526BC" w:rsidRPr="003A4628" w:rsidRDefault="00A526BC" w:rsidP="00514837">
                                    <w:pPr>
                                      <w:pStyle w:val="Heading4"/>
                                      <w:ind w:left="0" w:right="-738"/>
                                      <w:jc w:val="left"/>
                                      <w:rPr>
                                        <w:rFonts w:ascii="HelveticaNeueLT Std" w:hAnsi="HelveticaNeueLT Std"/>
                                        <w:i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-293914" y="-32657"/>
                                  <a:ext cx="1563370" cy="53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BE61BD" w14:textId="77777777" w:rsidR="00A526BC" w:rsidRPr="000541D0" w:rsidRDefault="00A526BC" w:rsidP="00514837">
                                    <w:pPr>
                                      <w:rPr>
                                        <w:rFonts w:ascii="HelveticaNeueLT Std" w:hAnsi="HelveticaNeueLT Std"/>
                                        <w:b/>
                                        <w:i/>
                                      </w:rPr>
                                    </w:pPr>
                                    <w:r w:rsidRPr="000541D0">
                                      <w:rPr>
                                        <w:rFonts w:ascii="HelveticaNeueLT Std" w:hAnsi="HelveticaNeueLT Std"/>
                                        <w:b/>
                                        <w:i/>
                                      </w:rPr>
                                      <w:t>Presented By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0303C" id="Group 23" o:spid="_x0000_s1028" style="position:absolute;left:0;text-align:left;margin-left:66.4pt;margin-top:64.2pt;width:575.1pt;height:91.95pt;z-index:251686399;mso-position-horizontal-relative:margin;mso-width-relative:margin;mso-height-relative:margin" coordorigin="-2939,-326" coordsize="70338,1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">
                      <v:shape id="Text Box 5" o:spid="_x0000_s1029" type="#_x0000_t202" style="position:absolute;left:11048;top:-307;width:25832;height:1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  <v:textbox>
                          <w:txbxContent>
                            <w:p w14:paraId="2F7DED23" w14:textId="5FCDE285" w:rsidR="00A526BC" w:rsidRDefault="005D6390" w:rsidP="00514837">
                              <w:pPr>
                                <w:pStyle w:val="Heading4"/>
                                <w:ind w:left="0" w:right="-738"/>
                                <w:jc w:val="left"/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t>Your Name</w:t>
                              </w:r>
                            </w:p>
                            <w:p w14:paraId="0CFF1529" w14:textId="07C07BB6" w:rsidR="00A526BC" w:rsidRPr="000541D0" w:rsidRDefault="00A526BC" w:rsidP="00514837">
                              <w:pPr>
                                <w:pStyle w:val="Heading4"/>
                                <w:ind w:left="0" w:right="-738"/>
                                <w:jc w:val="left"/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</w:pPr>
                              <w:r w:rsidRPr="000541D0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0541D0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instrText xml:space="preserve"> MERGEFIELD Title </w:instrText>
                              </w:r>
                              <w:r w:rsidRPr="000541D0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541D0" w:rsidRPr="000541D0">
                                <w:rPr>
                                  <w:rFonts w:ascii="HelveticaNeueLT Std" w:hAnsi="HelveticaNeueLT Std"/>
                                  <w:i w:val="0"/>
                                  <w:noProof/>
                                  <w:sz w:val="24"/>
                                  <w:szCs w:val="24"/>
                                </w:rPr>
                                <w:t xml:space="preserve">Green Team </w:t>
                              </w:r>
                              <w:r w:rsidR="005D6390">
                                <w:rPr>
                                  <w:rFonts w:ascii="HelveticaNeueLT Std" w:hAnsi="HelveticaNeueLT Std"/>
                                  <w:i w:val="0"/>
                                  <w:noProof/>
                                  <w:sz w:val="24"/>
                                  <w:szCs w:val="24"/>
                                </w:rPr>
                                <w:t>Advisor &amp;</w:t>
                              </w:r>
                              <w:r w:rsidRPr="000541D0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0541D0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t xml:space="preserve">                   </w:t>
                              </w:r>
                            </w:p>
                            <w:p w14:paraId="30DB7746" w14:textId="77777777" w:rsidR="00A526BC" w:rsidRDefault="00A526BC" w:rsidP="00514837">
                              <w:pPr>
                                <w:pStyle w:val="Heading4"/>
                                <w:ind w:left="0" w:right="-738"/>
                                <w:jc w:val="left"/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</w:pPr>
                              <w:r w:rsidRPr="003A4628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t xml:space="preserve">Sustainability Coordinator        </w:t>
                              </w:r>
                              <w:r w:rsidRPr="003A4628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tab/>
                                <w:t xml:space="preserve">      </w:t>
                              </w:r>
                              <w:r w:rsidRPr="003A4628"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6E7B86CD" w14:textId="24EA86F0" w:rsidR="00A526BC" w:rsidRPr="003A4628" w:rsidRDefault="005D6390" w:rsidP="00514837">
                              <w:pPr>
                                <w:pStyle w:val="Heading4"/>
                                <w:ind w:left="0" w:right="-738"/>
                                <w:jc w:val="left"/>
                                <w:rPr>
                                  <w:rFonts w:ascii="HelveticaNeueLT Std" w:hAnsi="HelveticaNeueLT Std"/>
                                  <w:i w:val="0"/>
                                </w:rPr>
                              </w:pPr>
                              <w:r>
                                <w:rPr>
                                  <w:rFonts w:ascii="HelveticaNeueLT Std" w:hAnsi="HelveticaNeueLT Std"/>
                                  <w:i w:val="0"/>
                                  <w:sz w:val="24"/>
                                  <w:szCs w:val="24"/>
                                </w:rPr>
                                <w:t>NAME OF SCHOOL</w:t>
                              </w:r>
                              <w:r w:rsidR="00A526BC" w:rsidRPr="003A4628">
                                <w:rPr>
                                  <w:rFonts w:ascii="HelveticaNeueLT Std" w:hAnsi="HelveticaNeueLT Std"/>
                                  <w:i w:val="0"/>
                                </w:rPr>
                                <w:t xml:space="preserve">                                             </w:t>
                              </w:r>
                              <w:r w:rsidR="00A526BC" w:rsidRPr="003A4628">
                                <w:rPr>
                                  <w:rFonts w:ascii="HelveticaNeueLT Std" w:hAnsi="HelveticaNeueLT Std"/>
                                  <w:i w:val="0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  <v:shape id="Text Box 6" o:spid="_x0000_s1030" type="#_x0000_t202" style="position:absolute;left:38290;width:29108;height:1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13415E67" w14:textId="0EB68218" w:rsidR="00A526BC" w:rsidRPr="003A4628" w:rsidRDefault="00A526BC" w:rsidP="00514837">
                              <w:pPr>
                                <w:pStyle w:val="Heading4"/>
                                <w:ind w:left="0" w:right="-738"/>
                                <w:jc w:val="left"/>
                                <w:rPr>
                                  <w:rFonts w:ascii="HelveticaNeueLT Std" w:hAnsi="HelveticaNeueLT Std"/>
                                  <w:i w:val="0"/>
                                </w:rPr>
                              </w:pPr>
                            </w:p>
                          </w:txbxContent>
                        </v:textbox>
                      </v:shape>
                      <v:shape id="Text Box 8" o:spid="_x0000_s1031" type="#_x0000_t202" style="position:absolute;left:-2939;top:-326;width:15633;height:5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textbox>
                          <w:txbxContent>
                            <w:p w14:paraId="27BE61BD" w14:textId="77777777" w:rsidR="00A526BC" w:rsidRPr="000541D0" w:rsidRDefault="00A526BC" w:rsidP="00514837">
                              <w:pPr>
                                <w:rPr>
                                  <w:rFonts w:ascii="HelveticaNeueLT Std" w:hAnsi="HelveticaNeueLT Std"/>
                                  <w:b/>
                                  <w:i/>
                                </w:rPr>
                              </w:pPr>
                              <w:r w:rsidRPr="000541D0">
                                <w:rPr>
                                  <w:rFonts w:ascii="HelveticaNeueLT Std" w:hAnsi="HelveticaNeueLT Std"/>
                                  <w:b/>
                                  <w:i/>
                                </w:rPr>
                                <w:t>Presented By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p w14:paraId="1F207032" w14:textId="0FBC2D23" w:rsidR="008B62B2" w:rsidRDefault="00C5160D">
            <w:pPr>
              <w:spacing w:after="0" w:line="240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207" behindDoc="0" locked="0" layoutInCell="1" allowOverlap="1" wp14:anchorId="7CBAEB4A" wp14:editId="29E1775D">
                      <wp:simplePos x="0" y="0"/>
                      <wp:positionH relativeFrom="margin">
                        <wp:posOffset>-2336165</wp:posOffset>
                      </wp:positionH>
                      <wp:positionV relativeFrom="paragraph">
                        <wp:posOffset>-17145</wp:posOffset>
                      </wp:positionV>
                      <wp:extent cx="7581900" cy="525780"/>
                      <wp:effectExtent l="0" t="0" r="0" b="762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81900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B7308E" w14:textId="45B08818" w:rsidR="00A526BC" w:rsidRPr="00C41F4B" w:rsidRDefault="00A526BC" w:rsidP="00C41F4B">
                                  <w:pPr>
                                    <w:rPr>
                                      <w:rFonts w:ascii="Roboto" w:hAnsi="Roboto"/>
                                      <w:b/>
                                    </w:rPr>
                                  </w:pPr>
                                  <w:r w:rsidRPr="008479D8">
                                    <w:rPr>
                                      <w:rFonts w:ascii="HelveticaNeueLT Std" w:hAnsi="HelveticaNeueLT Std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HelveticaNeueLT Std" w:hAnsi="HelveticaNeueLT Std"/>
                                    </w:rPr>
                                    <w:t xml:space="preserve">significant contributions to reducing waste in </w:t>
                                  </w:r>
                                  <w:r w:rsidRPr="008479D8">
                                    <w:rPr>
                                      <w:rFonts w:ascii="HelveticaNeueLT Std" w:hAnsi="HelveticaNeueLT Std"/>
                                    </w:rPr>
                                    <w:t xml:space="preserve">New York City’s </w:t>
                                  </w:r>
                                  <w:r w:rsidR="005D6390">
                                    <w:rPr>
                                      <w:rFonts w:ascii="HelveticaNeueLT Std" w:hAnsi="HelveticaNeueLT Std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HelveticaNeueLT Std" w:hAnsi="HelveticaNeueLT Std"/>
                                    </w:rPr>
                                    <w:t xml:space="preserve"> Schools.</w:t>
                                  </w:r>
                                  <w:r w:rsidRPr="008479D8">
                                    <w:rPr>
                                      <w:rFonts w:ascii="HelveticaNeueLT Std" w:hAnsi="HelveticaNeueLT St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NeueLT Std" w:hAnsi="HelveticaNeueLT Std"/>
                                    </w:rPr>
                                    <w:t>Thank you for your efforts to make NYC a more sustainable city.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AEB4A" id="Text Box 27" o:spid="_x0000_s1032" type="#_x0000_t202" style="position:absolute;left:0;text-align:left;margin-left:-183.95pt;margin-top:-1.35pt;width:597pt;height:41.4pt;z-index:25167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" filled="f" stroked="f" strokeweight=".5pt">
                      <v:textbox>
                        <w:txbxContent>
                          <w:p w14:paraId="35B7308E" w14:textId="45B08818" w:rsidR="00A526BC" w:rsidRPr="00C41F4B" w:rsidRDefault="00A526BC" w:rsidP="00C41F4B">
                            <w:pPr>
                              <w:rPr>
                                <w:rFonts w:ascii="Roboto" w:hAnsi="Roboto"/>
                                <w:b/>
                              </w:rPr>
                            </w:pPr>
                            <w:r w:rsidRPr="008479D8">
                              <w:rPr>
                                <w:rFonts w:ascii="HelveticaNeueLT Std" w:hAnsi="HelveticaNeueLT Std"/>
                              </w:rPr>
                              <w:t xml:space="preserve">For </w:t>
                            </w:r>
                            <w:r>
                              <w:rPr>
                                <w:rFonts w:ascii="HelveticaNeueLT Std" w:hAnsi="HelveticaNeueLT Std"/>
                              </w:rPr>
                              <w:t xml:space="preserve">significant contributions to reducing waste in </w:t>
                            </w:r>
                            <w:r w:rsidRPr="008479D8">
                              <w:rPr>
                                <w:rFonts w:ascii="HelveticaNeueLT Std" w:hAnsi="HelveticaNeueLT Std"/>
                              </w:rPr>
                              <w:t xml:space="preserve">New York City’s </w:t>
                            </w:r>
                            <w:r w:rsidR="005D6390">
                              <w:rPr>
                                <w:rFonts w:ascii="HelveticaNeueLT Std" w:hAnsi="HelveticaNeueLT Std"/>
                              </w:rPr>
                              <w:t>Public</w:t>
                            </w:r>
                            <w:r>
                              <w:rPr>
                                <w:rFonts w:ascii="HelveticaNeueLT Std" w:hAnsi="HelveticaNeueLT Std"/>
                              </w:rPr>
                              <w:t xml:space="preserve"> Schools.</w:t>
                            </w:r>
                            <w:r w:rsidRPr="008479D8">
                              <w:rPr>
                                <w:rFonts w:ascii="HelveticaNeueLT Std" w:hAnsi="HelveticaNeueLT Std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hAnsi="HelveticaNeueLT Std"/>
                              </w:rPr>
                              <w:t>Thank you for your efforts to make NYC a more sustainable city.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79AD7B3" w14:textId="7451A560" w:rsidR="00982BCF" w:rsidRDefault="00514837" w:rsidP="00DD1D5B">
      <w:pPr>
        <w:pStyle w:val="NoSpacing"/>
      </w:pPr>
      <w:r w:rsidRPr="00E83A56">
        <w:rPr>
          <w:noProof/>
          <w:lang w:eastAsia="en-US"/>
        </w:rPr>
        <w:drawing>
          <wp:anchor distT="0" distB="0" distL="114300" distR="114300" simplePos="0" relativeHeight="251673087" behindDoc="0" locked="0" layoutInCell="1" allowOverlap="1" wp14:anchorId="49ACF08B" wp14:editId="78D6F1E7">
            <wp:simplePos x="0" y="0"/>
            <wp:positionH relativeFrom="column">
              <wp:posOffset>3512625</wp:posOffset>
            </wp:positionH>
            <wp:positionV relativeFrom="paragraph">
              <wp:posOffset>615536</wp:posOffset>
            </wp:positionV>
            <wp:extent cx="4699591" cy="94122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91" cy="94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BCF" w:rsidSect="009336AC">
      <w:headerReference w:type="default" r:id="rId15"/>
      <w:footerReference w:type="default" r:id="rId16"/>
      <w:headerReference w:type="first" r:id="rId17"/>
      <w:pgSz w:w="15840" w:h="12240" w:orient="landscape"/>
      <w:pgMar w:top="1170" w:right="1584" w:bottom="1152" w:left="1584" w:header="1008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97E53" w14:textId="77777777" w:rsidR="0062405E" w:rsidRDefault="0062405E">
      <w:pPr>
        <w:spacing w:after="0" w:line="240" w:lineRule="auto"/>
      </w:pPr>
      <w:r>
        <w:separator/>
      </w:r>
    </w:p>
  </w:endnote>
  <w:endnote w:type="continuationSeparator" w:id="0">
    <w:p w14:paraId="2D473D0A" w14:textId="77777777" w:rsidR="0062405E" w:rsidRDefault="00624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510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BD7A83" w14:textId="1F18E81F" w:rsidR="00A526BC" w:rsidRDefault="00A526BC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5B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95362" w14:textId="77777777" w:rsidR="0062405E" w:rsidRDefault="0062405E">
      <w:pPr>
        <w:spacing w:after="0" w:line="240" w:lineRule="auto"/>
      </w:pPr>
      <w:bookmarkStart w:id="0" w:name="_Hlk484615063"/>
      <w:bookmarkEnd w:id="0"/>
      <w:r>
        <w:separator/>
      </w:r>
    </w:p>
  </w:footnote>
  <w:footnote w:type="continuationSeparator" w:id="0">
    <w:p w14:paraId="1C137CC5" w14:textId="77777777" w:rsidR="0062405E" w:rsidRDefault="00624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5FEF1" w14:textId="77777777" w:rsidR="00A526BC" w:rsidRDefault="00A526B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5168" behindDoc="1" locked="1" layoutInCell="1" allowOverlap="1" wp14:anchorId="65B07662" wp14:editId="3DBA78C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F4181A" id="Group 2" o:spid="_x0000_s1026" alt="2 rectangle frames interwoven at the corners with starburst rays extending from the center to the edges" style="position:absolute;margin-left:0;margin-top:0;width:724.3pt;height:540.7pt;z-index:-25166131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F04B5" w14:textId="77777777" w:rsidR="00A526BC" w:rsidRDefault="00A526B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5B72DD9" wp14:editId="4F66BE57">
              <wp:simplePos x="0" y="0"/>
              <wp:positionH relativeFrom="column">
                <wp:posOffset>-472440</wp:posOffset>
              </wp:positionH>
              <wp:positionV relativeFrom="paragraph">
                <wp:posOffset>-165100</wp:posOffset>
              </wp:positionV>
              <wp:extent cx="9017000" cy="6629400"/>
              <wp:effectExtent l="0" t="0" r="12700" b="19050"/>
              <wp:wrapNone/>
              <wp:docPr id="30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017000" cy="66294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DD7500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519A7B" id="Rectangle border" o:spid="_x0000_s1026" style="position:absolute;margin-left:-37.2pt;margin-top:-13pt;width:710pt;height:52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" filled="f" strokecolor="#dd7500" strokeweight=".5pt">
              <v:path arrowok="t"/>
              <o:lock v:ext="edit" aspectratio="t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A0E7A6" wp14:editId="3EE38F31">
              <wp:simplePos x="0" y="0"/>
              <wp:positionH relativeFrom="column">
                <wp:posOffset>-624840</wp:posOffset>
              </wp:positionH>
              <wp:positionV relativeFrom="paragraph">
                <wp:posOffset>-304800</wp:posOffset>
              </wp:positionV>
              <wp:extent cx="9350315" cy="6920865"/>
              <wp:effectExtent l="38100" t="38100" r="41910" b="32385"/>
              <wp:wrapNone/>
              <wp:docPr id="13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350315" cy="6920865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rgbClr val="DD7500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A9E727" id="Rectangle border" o:spid="_x0000_s1026" style="position:absolute;margin-left:-49.2pt;margin-top:-24pt;width:736.25pt;height:54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" filled="f" strokecolor="#dd7500" strokeweight="6.5pt">
              <v:path arrowok="t"/>
              <o:lock v:ext="edit" aspectratio="t"/>
            </v:rect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AF91402" wp14:editId="008155F7">
          <wp:simplePos x="0" y="0"/>
          <wp:positionH relativeFrom="column">
            <wp:posOffset>-586740</wp:posOffset>
          </wp:positionH>
          <wp:positionV relativeFrom="page">
            <wp:posOffset>457200</wp:posOffset>
          </wp:positionV>
          <wp:extent cx="9198610" cy="6857365"/>
          <wp:effectExtent l="0" t="0" r="2540" b="635"/>
          <wp:wrapNone/>
          <wp:docPr id="20" name="R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ays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610" cy="6857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BC6"/>
    <w:rsid w:val="00005485"/>
    <w:rsid w:val="00006B66"/>
    <w:rsid w:val="000320C2"/>
    <w:rsid w:val="000541D0"/>
    <w:rsid w:val="000904A2"/>
    <w:rsid w:val="000B3AB8"/>
    <w:rsid w:val="000D359A"/>
    <w:rsid w:val="000F0E84"/>
    <w:rsid w:val="00106A0B"/>
    <w:rsid w:val="00107117"/>
    <w:rsid w:val="00152F24"/>
    <w:rsid w:val="00162559"/>
    <w:rsid w:val="00165B7B"/>
    <w:rsid w:val="001C22F4"/>
    <w:rsid w:val="001E7A82"/>
    <w:rsid w:val="001F2FE1"/>
    <w:rsid w:val="00257F57"/>
    <w:rsid w:val="002C427F"/>
    <w:rsid w:val="0033294A"/>
    <w:rsid w:val="003A4628"/>
    <w:rsid w:val="00442795"/>
    <w:rsid w:val="004B5880"/>
    <w:rsid w:val="004C2BC6"/>
    <w:rsid w:val="004F1A3A"/>
    <w:rsid w:val="00514837"/>
    <w:rsid w:val="00575585"/>
    <w:rsid w:val="00581C4F"/>
    <w:rsid w:val="005D6390"/>
    <w:rsid w:val="005E66C2"/>
    <w:rsid w:val="0062405E"/>
    <w:rsid w:val="006B36E4"/>
    <w:rsid w:val="006D6821"/>
    <w:rsid w:val="006F2242"/>
    <w:rsid w:val="00733463"/>
    <w:rsid w:val="00747033"/>
    <w:rsid w:val="00751C62"/>
    <w:rsid w:val="007A42DD"/>
    <w:rsid w:val="007C49DA"/>
    <w:rsid w:val="007D7E74"/>
    <w:rsid w:val="008479D8"/>
    <w:rsid w:val="00873E8C"/>
    <w:rsid w:val="008A5513"/>
    <w:rsid w:val="008B62B2"/>
    <w:rsid w:val="008E7F4B"/>
    <w:rsid w:val="0091377D"/>
    <w:rsid w:val="009336AC"/>
    <w:rsid w:val="00982BCF"/>
    <w:rsid w:val="0098311D"/>
    <w:rsid w:val="00A3264F"/>
    <w:rsid w:val="00A36B7F"/>
    <w:rsid w:val="00A526BC"/>
    <w:rsid w:val="00AF4037"/>
    <w:rsid w:val="00B02891"/>
    <w:rsid w:val="00B25E5A"/>
    <w:rsid w:val="00B36BA2"/>
    <w:rsid w:val="00B8431C"/>
    <w:rsid w:val="00C12C56"/>
    <w:rsid w:val="00C41F4B"/>
    <w:rsid w:val="00C5160D"/>
    <w:rsid w:val="00CA777C"/>
    <w:rsid w:val="00CB2EBB"/>
    <w:rsid w:val="00D27CEB"/>
    <w:rsid w:val="00D53DE6"/>
    <w:rsid w:val="00D741D7"/>
    <w:rsid w:val="00DD1D5B"/>
    <w:rsid w:val="00DD769A"/>
    <w:rsid w:val="00DF562D"/>
    <w:rsid w:val="00E72630"/>
    <w:rsid w:val="00E82356"/>
    <w:rsid w:val="00E82ECD"/>
    <w:rsid w:val="00EA1AF2"/>
    <w:rsid w:val="00F127B6"/>
    <w:rsid w:val="00F2308A"/>
    <w:rsid w:val="00F43041"/>
    <w:rsid w:val="00F65C30"/>
    <w:rsid w:val="00F9509C"/>
    <w:rsid w:val="00FE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530A0"/>
  <w15:docId w15:val="{E9576455-9118-42AB-8376-44B76F5EB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imsatt\AppData\Roaming\Microsoft\Templates\Certificate%20of%20participation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0B140-01C7-4AB5-AB5D-C6CC7929F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11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amathur</dc:creator>
  <cp:keywords/>
  <cp:lastModifiedBy>Katharine Wimsatt</cp:lastModifiedBy>
  <cp:revision>10</cp:revision>
  <cp:lastPrinted>2019-05-28T13:27:00Z</cp:lastPrinted>
  <dcterms:created xsi:type="dcterms:W3CDTF">2019-05-28T13:15:00Z</dcterms:created>
  <dcterms:modified xsi:type="dcterms:W3CDTF">2019-05-28T13:29:00Z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